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FBDFD24" w14:textId="77777777" w:rsidR="00D157BF" w:rsidRDefault="000C2125" w:rsidP="00D157BF">
      <w:r>
        <w:rPr>
          <w:noProof/>
        </w:rPr>
        <mc:AlternateContent>
          <mc:Choice Requires="wps">
            <w:drawing>
              <wp:anchor distT="0" distB="0" distL="114300" distR="114300" simplePos="0" relativeHeight="251687936" behindDoc="0" locked="1" layoutInCell="1" allowOverlap="1" wp14:anchorId="36A55600" wp14:editId="7FE104A7">
                <wp:simplePos x="0" y="0"/>
                <wp:positionH relativeFrom="column">
                  <wp:posOffset>2837815</wp:posOffset>
                </wp:positionH>
                <wp:positionV relativeFrom="paragraph">
                  <wp:posOffset>4116705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606B55" w14:textId="77777777"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55600" id="_x0000_t202" coordsize="21600,21600" o:spt="202" path="m,l,21600r21600,l21600,xe">
                <v:stroke joinstyle="miter"/>
                <v:path gradientshapeok="t" o:connecttype="rect"/>
              </v:shapetype>
              <v:shape id="Text Box 1" o:spid="_x0000_s1026" type="#_x0000_t202" style="position:absolute;margin-left:223.45pt;margin-top:324.1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" filled="f" stroked="f">
                <v:textbox inset=".72pt,2.16pt,0,.72pt">
                  <w:txbxContent>
                    <w:p w14:paraId="71606B55" w14:textId="77777777"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96743A">
        <w:rPr>
          <w:noProof/>
        </w:rPr>
        <mc:AlternateContent>
          <mc:Choice Requires="wps">
            <w:drawing>
              <wp:anchor distT="0" distB="0" distL="114300" distR="114300" simplePos="0" relativeHeight="251681792" behindDoc="0" locked="1" layoutInCell="1" allowOverlap="1" wp14:anchorId="767C85E2" wp14:editId="22291BD3">
                <wp:simplePos x="0" y="0"/>
                <wp:positionH relativeFrom="column">
                  <wp:posOffset>4651375</wp:posOffset>
                </wp:positionH>
                <wp:positionV relativeFrom="paragraph">
                  <wp:posOffset>8255000</wp:posOffset>
                </wp:positionV>
                <wp:extent cx="2240280" cy="11430"/>
                <wp:effectExtent l="25400" t="25400" r="45720" b="39370"/>
                <wp:wrapNone/>
                <wp:docPr id="13" name="Straight Connector 13"/>
                <wp:cNvGraphicFramePr/>
                <a:graphic xmlns:a="http://schemas.openxmlformats.org/drawingml/2006/main">
                  <a:graphicData uri="http://schemas.microsoft.com/office/word/2010/wordprocessingShape">
                    <wps:wsp>
                      <wps:cNvCnPr/>
                      <wps:spPr>
                        <a:xfrm>
                          <a:off x="0" y="0"/>
                          <a:ext cx="2240280" cy="11430"/>
                        </a:xfrm>
                        <a:prstGeom prst="line">
                          <a:avLst/>
                        </a:prstGeom>
                        <a:ln cap="sq">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B07F6"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650pt" to="542.65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" strokecolor="white [3212]" strokeweight=".5pt">
                <v:stroke dashstyle="dash" joinstyle="miter" endcap="square"/>
                <w10:anchorlock/>
              </v:line>
            </w:pict>
          </mc:Fallback>
        </mc:AlternateContent>
      </w:r>
      <w:r w:rsidR="00186F09" w:rsidRPr="00F70854">
        <w:rPr>
          <w:noProof/>
        </w:rPr>
        <w:drawing>
          <wp:anchor distT="0" distB="0" distL="114300" distR="114300" simplePos="0" relativeHeight="251689984" behindDoc="0" locked="1" layoutInCell="1" allowOverlap="1" wp14:anchorId="1E1D36B6" wp14:editId="61C89B6A">
            <wp:simplePos x="0" y="0"/>
            <wp:positionH relativeFrom="column">
              <wp:posOffset>172085</wp:posOffset>
            </wp:positionH>
            <wp:positionV relativeFrom="paragraph">
              <wp:posOffset>8288655</wp:posOffset>
            </wp:positionV>
            <wp:extent cx="2980690" cy="674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B_Horizontal_SU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0690" cy="674370"/>
                    </a:xfrm>
                    <a:prstGeom prst="rect">
                      <a:avLst/>
                    </a:prstGeom>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2576" behindDoc="0" locked="1" layoutInCell="1" allowOverlap="1" wp14:anchorId="67FF0D4B" wp14:editId="3EADE3A4">
            <wp:simplePos x="0" y="0"/>
            <wp:positionH relativeFrom="column">
              <wp:posOffset>4832985</wp:posOffset>
            </wp:positionH>
            <wp:positionV relativeFrom="paragraph">
              <wp:posOffset>8385810</wp:posOffset>
            </wp:positionV>
            <wp:extent cx="281940" cy="283845"/>
            <wp:effectExtent l="0" t="0" r="381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194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3600" behindDoc="0" locked="1" layoutInCell="1" allowOverlap="1" wp14:anchorId="3002EBE9" wp14:editId="7B21219B">
            <wp:simplePos x="0" y="0"/>
            <wp:positionH relativeFrom="column">
              <wp:posOffset>5525135</wp:posOffset>
            </wp:positionH>
            <wp:positionV relativeFrom="paragraph">
              <wp:posOffset>8385810</wp:posOffset>
            </wp:positionV>
            <wp:extent cx="281940" cy="279400"/>
            <wp:effectExtent l="0" t="0" r="381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19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4624" behindDoc="0" locked="1" layoutInCell="1" allowOverlap="1" wp14:anchorId="411340F4" wp14:editId="1AAF9E0B">
            <wp:simplePos x="0" y="0"/>
            <wp:positionH relativeFrom="column">
              <wp:posOffset>5180965</wp:posOffset>
            </wp:positionH>
            <wp:positionV relativeFrom="paragraph">
              <wp:posOffset>8385810</wp:posOffset>
            </wp:positionV>
            <wp:extent cx="278130" cy="27559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13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mc:AlternateContent>
          <mc:Choice Requires="wps">
            <w:drawing>
              <wp:anchor distT="0" distB="0" distL="114300" distR="114300" simplePos="0" relativeHeight="251675648" behindDoc="0" locked="1" layoutInCell="1" allowOverlap="1" wp14:anchorId="5E4ED7D2" wp14:editId="11BA8C9A">
                <wp:simplePos x="0" y="0"/>
                <wp:positionH relativeFrom="column">
                  <wp:posOffset>4665980</wp:posOffset>
                </wp:positionH>
                <wp:positionV relativeFrom="page">
                  <wp:posOffset>9153525</wp:posOffset>
                </wp:positionV>
                <wp:extent cx="2161540" cy="2616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61540" cy="261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BCDCB" w14:textId="77777777" w:rsidR="00DC4FD0" w:rsidRPr="00DC4FD0" w:rsidRDefault="004B5200" w:rsidP="00DC4FD0">
                            <w:pPr>
                              <w:rPr>
                                <w:color w:val="FFFFFF" w:themeColor="background1"/>
                                <w:sz w:val="20"/>
                                <w:szCs w:val="20"/>
                              </w:rPr>
                            </w:pPr>
                            <w:r>
                              <w:rPr>
                                <w:color w:val="FFFFFF" w:themeColor="background1"/>
                                <w:sz w:val="20"/>
                                <w:szCs w:val="20"/>
                              </w:rPr>
                              <w:t>@</w:t>
                            </w:r>
                            <w:proofErr w:type="spellStart"/>
                            <w:r>
                              <w:rPr>
                                <w:color w:val="FFFFFF" w:themeColor="background1"/>
                                <w:sz w:val="20"/>
                                <w:szCs w:val="20"/>
                              </w:rPr>
                              <w:t>robesoncc</w:t>
                            </w:r>
                            <w:proofErr w:type="spellEnd"/>
                          </w:p>
                          <w:p w14:paraId="0A92CE19" w14:textId="77777777" w:rsidR="00DC4FD0" w:rsidRDefault="00DC4FD0" w:rsidP="00DC4FD0"/>
                        </w:txbxContent>
                      </wps:txbx>
                      <wps:bodyPr rot="0" spcFirstLastPara="0" vertOverflow="overflow" horzOverflow="overflow" vert="horz" wrap="square" lIns="164592" tIns="45720" rIns="16459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D7D2" id="Text Box 12" o:spid="_x0000_s1027" type="#_x0000_t202" style="position:absolute;margin-left:367.4pt;margin-top:720.75pt;width:170.2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" filled="f" stroked="f">
                <v:textbox inset="12.96pt,,12.96pt">
                  <w:txbxContent>
                    <w:p w14:paraId="4A7BCDCB" w14:textId="77777777" w:rsidR="00DC4FD0" w:rsidRPr="00DC4FD0" w:rsidRDefault="004B5200" w:rsidP="00DC4FD0">
                      <w:pPr>
                        <w:rPr>
                          <w:color w:val="FFFFFF" w:themeColor="background1"/>
                          <w:sz w:val="20"/>
                          <w:szCs w:val="20"/>
                        </w:rPr>
                      </w:pPr>
                      <w:r>
                        <w:rPr>
                          <w:color w:val="FFFFFF" w:themeColor="background1"/>
                          <w:sz w:val="20"/>
                          <w:szCs w:val="20"/>
                        </w:rPr>
                        <w:t>@</w:t>
                      </w:r>
                      <w:proofErr w:type="spellStart"/>
                      <w:r>
                        <w:rPr>
                          <w:color w:val="FFFFFF" w:themeColor="background1"/>
                          <w:sz w:val="20"/>
                          <w:szCs w:val="20"/>
                        </w:rPr>
                        <w:t>robesoncc</w:t>
                      </w:r>
                      <w:proofErr w:type="spellEnd"/>
                    </w:p>
                    <w:p w14:paraId="0A92CE19" w14:textId="77777777" w:rsidR="00DC4FD0" w:rsidRDefault="00DC4FD0" w:rsidP="00DC4FD0"/>
                  </w:txbxContent>
                </v:textbox>
                <w10:wrap anchory="page"/>
                <w10:anchorlock/>
              </v:shape>
            </w:pict>
          </mc:Fallback>
        </mc:AlternateContent>
      </w:r>
      <w:r w:rsidR="00634121">
        <w:rPr>
          <w:noProof/>
        </w:rPr>
        <mc:AlternateContent>
          <mc:Choice Requires="wps">
            <w:drawing>
              <wp:anchor distT="0" distB="0" distL="114300" distR="114300" simplePos="0" relativeHeight="251677696" behindDoc="0" locked="1" layoutInCell="1" allowOverlap="1" wp14:anchorId="3CB0A658" wp14:editId="5FEA52DC">
                <wp:simplePos x="0" y="0"/>
                <wp:positionH relativeFrom="column">
                  <wp:posOffset>29210</wp:posOffset>
                </wp:positionH>
                <wp:positionV relativeFrom="paragraph">
                  <wp:posOffset>3782060</wp:posOffset>
                </wp:positionV>
                <wp:extent cx="4279900" cy="44989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79900" cy="4498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9A8E04" w14:textId="77777777" w:rsidR="004B5200" w:rsidRDefault="004B5200" w:rsidP="004B5200">
                            <w:pPr>
                              <w:pStyle w:val="EventDate"/>
                              <w:rPr>
                                <w:color w:val="666666"/>
                                <w:sz w:val="22"/>
                                <w:szCs w:val="22"/>
                              </w:rPr>
                            </w:pPr>
                            <w:r w:rsidRPr="004B5200">
                              <w:rPr>
                                <w:color w:val="666666"/>
                                <w:sz w:val="22"/>
                                <w:szCs w:val="22"/>
                              </w:rPr>
                              <w:t>Robeson Community College</w:t>
                            </w:r>
                          </w:p>
                          <w:p w14:paraId="7846FE80" w14:textId="77777777" w:rsidR="004B5200" w:rsidRDefault="004B5200" w:rsidP="004B5200">
                            <w:pPr>
                              <w:pStyle w:val="EventDate"/>
                              <w:rPr>
                                <w:color w:val="666666"/>
                                <w:sz w:val="22"/>
                                <w:szCs w:val="22"/>
                              </w:rPr>
                            </w:pPr>
                            <w:r>
                              <w:rPr>
                                <w:color w:val="666666"/>
                                <w:sz w:val="22"/>
                                <w:szCs w:val="22"/>
                              </w:rPr>
                              <w:t xml:space="preserve">The Department of </w:t>
                            </w:r>
                          </w:p>
                          <w:p w14:paraId="569E668A" w14:textId="77777777" w:rsidR="00634121" w:rsidRPr="007231AB" w:rsidRDefault="00634121" w:rsidP="00634121">
                            <w:pPr>
                              <w:pStyle w:val="EventDate"/>
                              <w:spacing w:line="480" w:lineRule="auto"/>
                              <w:rPr>
                                <w:color w:val="666666"/>
                                <w:sz w:val="22"/>
                                <w:szCs w:val="22"/>
                              </w:rPr>
                            </w:pPr>
                            <w:r w:rsidRPr="007231AB">
                              <w:rPr>
                                <w:color w:val="666666"/>
                                <w:sz w:val="22"/>
                                <w:szCs w:val="22"/>
                              </w:rPr>
                              <w:t xml:space="preserve">presents: </w:t>
                            </w:r>
                          </w:p>
                          <w:p w14:paraId="15D0A7A8" w14:textId="77777777" w:rsidR="00634121" w:rsidRPr="004B5200" w:rsidRDefault="00634121" w:rsidP="00634121">
                            <w:pPr>
                              <w:pStyle w:val="Title"/>
                              <w:spacing w:after="240"/>
                              <w:rPr>
                                <w:color w:val="63A945"/>
                                <w:sz w:val="72"/>
                                <w:szCs w:val="72"/>
                              </w:rPr>
                            </w:pPr>
                            <w:r w:rsidRPr="004B5200">
                              <w:rPr>
                                <w:caps w:val="0"/>
                                <w:color w:val="63A945"/>
                                <w:sz w:val="72"/>
                                <w:szCs w:val="72"/>
                              </w:rPr>
                              <w:t xml:space="preserve">Place your event title here event title </w:t>
                            </w:r>
                          </w:p>
                          <w:p w14:paraId="00BCA49D" w14:textId="77777777" w:rsidR="00634121" w:rsidRPr="00724E6A" w:rsidRDefault="00634121" w:rsidP="00634121">
                            <w:r w:rsidRPr="00724E6A">
                              <w:t xml:space="preserve">Lorem ipsum dolor sit amet, phasellus ornare an </w:t>
                            </w:r>
                            <w:proofErr w:type="gramStart"/>
                            <w:r w:rsidRPr="00724E6A">
                              <w:t>et</w:t>
                            </w:r>
                            <w:proofErr w:type="gramEnd"/>
                            <w:r w:rsidRPr="00724E6A">
                              <w:t xml:space="preserve">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p>
                          <w:p w14:paraId="6003C093" w14:textId="77777777" w:rsidR="00634121" w:rsidRDefault="00634121" w:rsidP="00634121">
                            <w:r w:rsidRPr="004B5200">
                              <w:rPr>
                                <w:b/>
                                <w:color w:val="005696"/>
                              </w:rPr>
                              <w:t>DATE:</w:t>
                            </w:r>
                            <w:r w:rsidRPr="004B5200">
                              <w:rPr>
                                <w:color w:val="005696"/>
                              </w:rPr>
                              <w:t xml:space="preserve"> </w:t>
                            </w:r>
                            <w:r w:rsidR="00D677BD">
                              <w:t>Jan.</w:t>
                            </w:r>
                            <w:r w:rsidRPr="00724E6A">
                              <w:t xml:space="preserve"> </w:t>
                            </w:r>
                            <w:r w:rsidR="00325C3F">
                              <w:t>00</w:t>
                            </w:r>
                            <w:r w:rsidRPr="00724E6A">
                              <w:t>, 2018</w:t>
                            </w:r>
                            <w:r w:rsidRPr="00724E6A">
                              <w:br/>
                            </w:r>
                            <w:r w:rsidRPr="004B5200">
                              <w:rPr>
                                <w:b/>
                                <w:color w:val="005696"/>
                              </w:rPr>
                              <w:t>TIME:</w:t>
                            </w:r>
                            <w:r w:rsidRPr="004B5200">
                              <w:rPr>
                                <w:color w:val="005696"/>
                              </w:rPr>
                              <w:t xml:space="preserve"> </w:t>
                            </w:r>
                            <w:r w:rsidRPr="00724E6A">
                              <w:t>1-4</w:t>
                            </w:r>
                            <w:r w:rsidR="00325C3F">
                              <w:t xml:space="preserve"> </w:t>
                            </w:r>
                            <w:r w:rsidRPr="00724E6A">
                              <w:t>p</w:t>
                            </w:r>
                            <w:r w:rsidR="00325C3F">
                              <w:t>.</w:t>
                            </w:r>
                            <w:r w:rsidRPr="00724E6A">
                              <w:t>m</w:t>
                            </w:r>
                            <w:proofErr w:type="gramStart"/>
                            <w:r w:rsidR="00325C3F">
                              <w:t>.</w:t>
                            </w:r>
                            <w:proofErr w:type="gramEnd"/>
                            <w:r w:rsidRPr="00724E6A">
                              <w:br/>
                            </w:r>
                            <w:r w:rsidRPr="004B5200">
                              <w:rPr>
                                <w:b/>
                                <w:color w:val="005696"/>
                              </w:rPr>
                              <w:t>LOCATION:</w:t>
                            </w:r>
                            <w:r w:rsidRPr="004B5200">
                              <w:rPr>
                                <w:color w:val="005696"/>
                              </w:rPr>
                              <w:t xml:space="preserve"> </w:t>
                            </w:r>
                            <w:r w:rsidRPr="00724E6A">
                              <w:t xml:space="preserve">Student </w:t>
                            </w:r>
                            <w:r w:rsidR="004B5200">
                              <w:t>Center</w:t>
                            </w:r>
                          </w:p>
                          <w:p w14:paraId="0AFFA152" w14:textId="77777777" w:rsidR="00634121" w:rsidRPr="00E65904" w:rsidRDefault="00634121" w:rsidP="00634121">
                            <w:r w:rsidRPr="00E65904">
                              <w:t>For more information,</w:t>
                            </w:r>
                            <w:r w:rsidR="00735BF1">
                              <w:t xml:space="preserve"> visit</w:t>
                            </w:r>
                            <w:r w:rsidRPr="00E65904">
                              <w:t xml:space="preserve"> </w:t>
                            </w:r>
                            <w:r w:rsidR="004B5200" w:rsidRPr="004B5200">
                              <w:rPr>
                                <w:b/>
                                <w:color w:val="005696"/>
                              </w:rPr>
                              <w:t>Robeson.edu</w:t>
                            </w:r>
                          </w:p>
                          <w:p w14:paraId="0BDC8489" w14:textId="77777777" w:rsidR="00634121" w:rsidRPr="000B2E46" w:rsidRDefault="00634121" w:rsidP="00634121"/>
                          <w:p w14:paraId="25D522A9" w14:textId="77777777" w:rsidR="00634121" w:rsidRDefault="00634121" w:rsidP="00634121"/>
                          <w:p w14:paraId="7C9F6B48" w14:textId="77777777" w:rsidR="00634121" w:rsidRPr="000B2E46" w:rsidRDefault="00634121" w:rsidP="00634121">
                            <w:pPr>
                              <w:pStyle w:val="EventDate"/>
                            </w:pPr>
                          </w:p>
                          <w:p w14:paraId="0AE3AAB6" w14:textId="77777777"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A658" id="Text Box 8" o:spid="_x0000_s1028" type="#_x0000_t202" style="position:absolute;margin-left:2.3pt;margin-top:297.8pt;width:337pt;height:35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" filled="f" stroked="f">
                <v:textbox>
                  <w:txbxContent>
                    <w:p w14:paraId="449A8E04" w14:textId="77777777" w:rsidR="004B5200" w:rsidRDefault="004B5200" w:rsidP="004B5200">
                      <w:pPr>
                        <w:pStyle w:val="EventDate"/>
                        <w:rPr>
                          <w:color w:val="666666"/>
                          <w:sz w:val="22"/>
                          <w:szCs w:val="22"/>
                        </w:rPr>
                      </w:pPr>
                      <w:r w:rsidRPr="004B5200">
                        <w:rPr>
                          <w:color w:val="666666"/>
                          <w:sz w:val="22"/>
                          <w:szCs w:val="22"/>
                        </w:rPr>
                        <w:t>Robeson Community College</w:t>
                      </w:r>
                    </w:p>
                    <w:p w14:paraId="7846FE80" w14:textId="77777777" w:rsidR="004B5200" w:rsidRDefault="004B5200" w:rsidP="004B5200">
                      <w:pPr>
                        <w:pStyle w:val="EventDate"/>
                        <w:rPr>
                          <w:color w:val="666666"/>
                          <w:sz w:val="22"/>
                          <w:szCs w:val="22"/>
                        </w:rPr>
                      </w:pPr>
                      <w:r>
                        <w:rPr>
                          <w:color w:val="666666"/>
                          <w:sz w:val="22"/>
                          <w:szCs w:val="22"/>
                        </w:rPr>
                        <w:t xml:space="preserve">The Department of </w:t>
                      </w:r>
                    </w:p>
                    <w:p w14:paraId="569E668A" w14:textId="77777777" w:rsidR="00634121" w:rsidRPr="007231AB" w:rsidRDefault="00634121" w:rsidP="00634121">
                      <w:pPr>
                        <w:pStyle w:val="EventDate"/>
                        <w:spacing w:line="480" w:lineRule="auto"/>
                        <w:rPr>
                          <w:color w:val="666666"/>
                          <w:sz w:val="22"/>
                          <w:szCs w:val="22"/>
                        </w:rPr>
                      </w:pPr>
                      <w:r w:rsidRPr="007231AB">
                        <w:rPr>
                          <w:color w:val="666666"/>
                          <w:sz w:val="22"/>
                          <w:szCs w:val="22"/>
                        </w:rPr>
                        <w:t xml:space="preserve">presents: </w:t>
                      </w:r>
                    </w:p>
                    <w:p w14:paraId="15D0A7A8" w14:textId="77777777" w:rsidR="00634121" w:rsidRPr="004B5200" w:rsidRDefault="00634121" w:rsidP="00634121">
                      <w:pPr>
                        <w:pStyle w:val="Title"/>
                        <w:spacing w:after="240"/>
                        <w:rPr>
                          <w:color w:val="63A945"/>
                          <w:sz w:val="72"/>
                          <w:szCs w:val="72"/>
                        </w:rPr>
                      </w:pPr>
                      <w:r w:rsidRPr="004B5200">
                        <w:rPr>
                          <w:caps w:val="0"/>
                          <w:color w:val="63A945"/>
                          <w:sz w:val="72"/>
                          <w:szCs w:val="72"/>
                        </w:rPr>
                        <w:t xml:space="preserve">Place your event title here event title </w:t>
                      </w:r>
                    </w:p>
                    <w:p w14:paraId="00BCA49D" w14:textId="77777777" w:rsidR="00634121" w:rsidRPr="00724E6A" w:rsidRDefault="00634121" w:rsidP="00634121">
                      <w:r w:rsidRPr="00724E6A">
                        <w:t xml:space="preserve">Lorem ipsum dolor sit amet, phasellus ornare an </w:t>
                      </w:r>
                      <w:proofErr w:type="gramStart"/>
                      <w:r w:rsidRPr="00724E6A">
                        <w:t>et</w:t>
                      </w:r>
                      <w:proofErr w:type="gramEnd"/>
                      <w:r w:rsidRPr="00724E6A">
                        <w:t xml:space="preserve"> convallis adipiscing mi, pretium vitae sit qui, sollicitudin nulla, lacus commodo semper</w:t>
                      </w:r>
                      <w:bookmarkStart w:id="1" w:name="_GoBack"/>
                      <w:bookmarkEnd w:id="1"/>
                      <w:r w:rsidRPr="00724E6A">
                        <w:t xml:space="preserve"> sit. Congue in, mi sed faucibus porttitor, odio dui at, lobortis elit dui arcu tellus arcu sed. Acus et unus scelerisque nibh orci risus libero id, vivamus est sem odio ac in, risus libero id mollis fusce.</w:t>
                      </w:r>
                    </w:p>
                    <w:p w14:paraId="6003C093" w14:textId="77777777" w:rsidR="00634121" w:rsidRDefault="00634121" w:rsidP="00634121">
                      <w:r w:rsidRPr="004B5200">
                        <w:rPr>
                          <w:b/>
                          <w:color w:val="005696"/>
                        </w:rPr>
                        <w:t>DATE:</w:t>
                      </w:r>
                      <w:r w:rsidRPr="004B5200">
                        <w:rPr>
                          <w:color w:val="005696"/>
                        </w:rPr>
                        <w:t xml:space="preserve"> </w:t>
                      </w:r>
                      <w:r w:rsidR="00D677BD">
                        <w:t>Jan.</w:t>
                      </w:r>
                      <w:r w:rsidRPr="00724E6A">
                        <w:t xml:space="preserve"> </w:t>
                      </w:r>
                      <w:r w:rsidR="00325C3F">
                        <w:t>00</w:t>
                      </w:r>
                      <w:r w:rsidRPr="00724E6A">
                        <w:t>, 2018</w:t>
                      </w:r>
                      <w:r w:rsidRPr="00724E6A">
                        <w:br/>
                      </w:r>
                      <w:r w:rsidRPr="004B5200">
                        <w:rPr>
                          <w:b/>
                          <w:color w:val="005696"/>
                        </w:rPr>
                        <w:t>TIME:</w:t>
                      </w:r>
                      <w:r w:rsidRPr="004B5200">
                        <w:rPr>
                          <w:color w:val="005696"/>
                        </w:rPr>
                        <w:t xml:space="preserve"> </w:t>
                      </w:r>
                      <w:r w:rsidRPr="00724E6A">
                        <w:t>1-4</w:t>
                      </w:r>
                      <w:r w:rsidR="00325C3F">
                        <w:t xml:space="preserve"> </w:t>
                      </w:r>
                      <w:r w:rsidRPr="00724E6A">
                        <w:t>p</w:t>
                      </w:r>
                      <w:r w:rsidR="00325C3F">
                        <w:t>.</w:t>
                      </w:r>
                      <w:r w:rsidRPr="00724E6A">
                        <w:t>m</w:t>
                      </w:r>
                      <w:proofErr w:type="gramStart"/>
                      <w:r w:rsidR="00325C3F">
                        <w:t>.</w:t>
                      </w:r>
                      <w:proofErr w:type="gramEnd"/>
                      <w:r w:rsidRPr="00724E6A">
                        <w:br/>
                      </w:r>
                      <w:r w:rsidRPr="004B5200">
                        <w:rPr>
                          <w:b/>
                          <w:color w:val="005696"/>
                        </w:rPr>
                        <w:t>LOCATION:</w:t>
                      </w:r>
                      <w:r w:rsidRPr="004B5200">
                        <w:rPr>
                          <w:color w:val="005696"/>
                        </w:rPr>
                        <w:t xml:space="preserve"> </w:t>
                      </w:r>
                      <w:r w:rsidRPr="00724E6A">
                        <w:t xml:space="preserve">Student </w:t>
                      </w:r>
                      <w:r w:rsidR="004B5200">
                        <w:t>Center</w:t>
                      </w:r>
                    </w:p>
                    <w:p w14:paraId="0AFFA152" w14:textId="77777777" w:rsidR="00634121" w:rsidRPr="00E65904" w:rsidRDefault="00634121" w:rsidP="00634121">
                      <w:r w:rsidRPr="00E65904">
                        <w:t>For more information,</w:t>
                      </w:r>
                      <w:r w:rsidR="00735BF1">
                        <w:t xml:space="preserve"> visit</w:t>
                      </w:r>
                      <w:r w:rsidRPr="00E65904">
                        <w:t xml:space="preserve"> </w:t>
                      </w:r>
                      <w:r w:rsidR="004B5200" w:rsidRPr="004B5200">
                        <w:rPr>
                          <w:b/>
                          <w:color w:val="005696"/>
                        </w:rPr>
                        <w:t>Robeson.edu</w:t>
                      </w:r>
                    </w:p>
                    <w:p w14:paraId="0BDC8489" w14:textId="77777777" w:rsidR="00634121" w:rsidRPr="000B2E46" w:rsidRDefault="00634121" w:rsidP="00634121"/>
                    <w:p w14:paraId="25D522A9" w14:textId="77777777" w:rsidR="00634121" w:rsidRDefault="00634121" w:rsidP="00634121"/>
                    <w:p w14:paraId="7C9F6B48" w14:textId="77777777" w:rsidR="00634121" w:rsidRPr="000B2E46" w:rsidRDefault="00634121" w:rsidP="00634121">
                      <w:pPr>
                        <w:pStyle w:val="EventDate"/>
                      </w:pPr>
                    </w:p>
                    <w:p w14:paraId="0AE3AAB6" w14:textId="77777777" w:rsidR="00634121" w:rsidRPr="000B2E46" w:rsidRDefault="00634121" w:rsidP="00634121">
                      <w:pPr>
                        <w:pStyle w:val="EventDate"/>
                      </w:pPr>
                    </w:p>
                  </w:txbxContent>
                </v:textbox>
                <w10:wrap type="square"/>
                <w10:anchorlock/>
              </v:shape>
            </w:pict>
          </mc:Fallback>
        </mc:AlternateContent>
      </w:r>
      <w:r w:rsidR="007557E3" w:rsidRPr="00AA4794">
        <w:rPr>
          <w:noProof/>
        </w:rPr>
        <w:drawing>
          <wp:anchor distT="0" distB="457200" distL="114300" distR="114300" simplePos="0" relativeHeight="251692032" behindDoc="1" locked="1" layoutInCell="1" allowOverlap="1" wp14:anchorId="3B79BA68" wp14:editId="47F1049E">
            <wp:simplePos x="0" y="0"/>
            <wp:positionH relativeFrom="margin">
              <wp:posOffset>17780</wp:posOffset>
            </wp:positionH>
            <wp:positionV relativeFrom="margin">
              <wp:posOffset>17780</wp:posOffset>
            </wp:positionV>
            <wp:extent cx="4508500" cy="36576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3" cstate="hqprint">
                      <a:extLst>
                        <a:ext uri="{28A0092B-C50C-407E-A947-70E740481C1C}">
                          <a14:useLocalDpi xmlns:a14="http://schemas.microsoft.com/office/drawing/2010/main" val="0"/>
                        </a:ext>
                      </a:extLst>
                    </a:blip>
                    <a:srcRect l="22594" t="1540" r="4516" b="204"/>
                    <a:stretch/>
                  </pic:blipFill>
                  <pic:spPr bwMode="auto">
                    <a:xfrm>
                      <a:off x="0" y="0"/>
                      <a:ext cx="450850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ECC">
        <w:rPr>
          <w:noProof/>
        </w:rPr>
        <mc:AlternateContent>
          <mc:Choice Requires="wps">
            <w:drawing>
              <wp:anchor distT="274320" distB="274320" distL="274320" distR="274320" simplePos="0" relativeHeight="251659263" behindDoc="0" locked="1" layoutInCell="1" allowOverlap="1" wp14:anchorId="044AFD44" wp14:editId="4BE2C157">
                <wp:simplePos x="0" y="0"/>
                <wp:positionH relativeFrom="column">
                  <wp:posOffset>4636770</wp:posOffset>
                </wp:positionH>
                <wp:positionV relativeFrom="paragraph">
                  <wp:posOffset>7137400</wp:posOffset>
                </wp:positionV>
                <wp:extent cx="2194560" cy="1973580"/>
                <wp:effectExtent l="0" t="0" r="0" b="7620"/>
                <wp:wrapSquare wrapText="left"/>
                <wp:docPr id="7" name="Text Box 7"/>
                <wp:cNvGraphicFramePr/>
                <a:graphic xmlns:a="http://schemas.openxmlformats.org/drawingml/2006/main">
                  <a:graphicData uri="http://schemas.microsoft.com/office/word/2010/wordprocessingShape">
                    <wps:wsp>
                      <wps:cNvSpPr txBox="1"/>
                      <wps:spPr>
                        <a:xfrm>
                          <a:off x="0" y="0"/>
                          <a:ext cx="2194560" cy="1973580"/>
                        </a:xfrm>
                        <a:prstGeom prst="rect">
                          <a:avLst/>
                        </a:prstGeom>
                        <a:solidFill>
                          <a:srgbClr val="005696"/>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37C402" w14:textId="77777777"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14:paraId="796777EF" w14:textId="77777777"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14:paraId="11710BA8"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14:paraId="38D8DB03"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14:paraId="7256D7A8" w14:textId="77777777" w:rsidR="00FB6ECC" w:rsidRDefault="00FB6ECC" w:rsidP="00FB6ECC"/>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FD44" id="Text Box 7" o:spid="_x0000_s1029" type="#_x0000_t202" style="position:absolute;margin-left:365.1pt;margin-top:562pt;width:172.8pt;height:155.4pt;z-index:251659263;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" fillcolor="#005696" stroked="f">
                <v:textbox inset="12.96pt,18pt,12.96pt,18pt">
                  <w:txbxContent>
                    <w:p w14:paraId="5F37C402" w14:textId="77777777"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14:paraId="796777EF" w14:textId="77777777"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14:paraId="11710BA8"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14:paraId="38D8DB03" w14:textId="77777777"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14:paraId="7256D7A8" w14:textId="77777777" w:rsidR="00FB6ECC" w:rsidRDefault="00FB6ECC" w:rsidP="00FB6ECC"/>
                  </w:txbxContent>
                </v:textbox>
                <w10:wrap type="square" side="left"/>
                <w10:anchorlock/>
              </v:shape>
            </w:pict>
          </mc:Fallback>
        </mc:AlternateContent>
      </w:r>
      <w:r w:rsidR="00394A78">
        <w:rPr>
          <w:noProof/>
        </w:rPr>
        <mc:AlternateContent>
          <mc:Choice Requires="wps">
            <w:drawing>
              <wp:anchor distT="0" distB="0" distL="0" distR="0" simplePos="0" relativeHeight="251660288" behindDoc="0" locked="1" layoutInCell="1" allowOverlap="1" wp14:anchorId="552003D1" wp14:editId="483F4144">
                <wp:simplePos x="0" y="0"/>
                <wp:positionH relativeFrom="column">
                  <wp:posOffset>4636770</wp:posOffset>
                </wp:positionH>
                <wp:positionV relativeFrom="paragraph">
                  <wp:posOffset>19685</wp:posOffset>
                </wp:positionV>
                <wp:extent cx="2194560" cy="7049770"/>
                <wp:effectExtent l="0" t="0" r="0" b="11430"/>
                <wp:wrapSquare wrapText="left"/>
                <wp:docPr id="3" name="Text Box 3"/>
                <wp:cNvGraphicFramePr/>
                <a:graphic xmlns:a="http://schemas.openxmlformats.org/drawingml/2006/main">
                  <a:graphicData uri="http://schemas.microsoft.com/office/word/2010/wordprocessingShape">
                    <wps:wsp>
                      <wps:cNvSpPr txBox="1"/>
                      <wps:spPr>
                        <a:xfrm>
                          <a:off x="0" y="0"/>
                          <a:ext cx="2194560" cy="7049770"/>
                        </a:xfrm>
                        <a:prstGeom prst="rect">
                          <a:avLst/>
                        </a:prstGeom>
                        <a:solidFill>
                          <a:srgbClr val="000000">
                            <a:alpha val="15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4A5D0C" w14:textId="77777777" w:rsidR="001235A1" w:rsidRPr="004B5200" w:rsidRDefault="003D2754" w:rsidP="00250910">
                            <w:pPr>
                              <w:pStyle w:val="ColumnHeading"/>
                              <w:rPr>
                                <w:color w:val="005696"/>
                              </w:rPr>
                            </w:pPr>
                            <w:r w:rsidRPr="004B5200">
                              <w:rPr>
                                <w:color w:val="005696"/>
                              </w:rPr>
                              <w:t>Events</w:t>
                            </w:r>
                          </w:p>
                          <w:p w14:paraId="1EE07B90" w14:textId="77777777"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14:paraId="24F113DD" w14:textId="77777777"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14:paraId="4F93C2E0"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14:paraId="72A7F10D" w14:textId="77777777" w:rsidR="00250910" w:rsidRPr="0096743A" w:rsidRDefault="00250910" w:rsidP="00250910">
                            <w:pPr>
                              <w:pStyle w:val="Rule"/>
                              <w:rPr>
                                <w:color w:val="666666"/>
                              </w:rPr>
                            </w:pPr>
                            <w:r w:rsidRPr="0096743A">
                              <w:rPr>
                                <w:color w:val="666666"/>
                              </w:rPr>
                              <w:t>- - - - - - - - - - - - - - - - - - - - - - - - - - - - - - -</w:t>
                            </w:r>
                          </w:p>
                          <w:p w14:paraId="2FD76C38" w14:textId="77777777"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14:paraId="765F7AC7" w14:textId="77777777" w:rsidR="00250910" w:rsidRPr="0096743A" w:rsidRDefault="00210E89" w:rsidP="00210E89">
                            <w:pPr>
                              <w:pStyle w:val="Rule"/>
                              <w:rPr>
                                <w:color w:val="666666"/>
                              </w:rPr>
                            </w:pPr>
                            <w:r w:rsidRPr="0096743A">
                              <w:rPr>
                                <w:color w:val="666666"/>
                              </w:rPr>
                              <w:t xml:space="preserve">- - - - - - - - - - - - - - - - - - - - - - - - - - - - - - - </w:t>
                            </w:r>
                          </w:p>
                          <w:p w14:paraId="47F62DB6"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14:paraId="4A447E0D" w14:textId="77777777" w:rsidR="00250910" w:rsidRPr="0096743A" w:rsidRDefault="00250910" w:rsidP="00250910">
                            <w:pPr>
                              <w:pStyle w:val="Rule"/>
                              <w:rPr>
                                <w:color w:val="666666"/>
                              </w:rPr>
                            </w:pPr>
                            <w:r w:rsidRPr="0096743A">
                              <w:rPr>
                                <w:color w:val="666666"/>
                              </w:rPr>
                              <w:t>- - - - - - - - - - - - - - - - - - - - - - - - - - - - - - -</w:t>
                            </w:r>
                          </w:p>
                          <w:p w14:paraId="40A497E2" w14:textId="77777777"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14:paraId="056386CE" w14:textId="77777777" w:rsidR="00250910" w:rsidRPr="0096743A" w:rsidRDefault="00250910" w:rsidP="00250910">
                            <w:pPr>
                              <w:pStyle w:val="Rule"/>
                              <w:rPr>
                                <w:color w:val="666666"/>
                              </w:rPr>
                            </w:pPr>
                            <w:r w:rsidRPr="0096743A">
                              <w:rPr>
                                <w:color w:val="666666"/>
                              </w:rPr>
                              <w:t>- - - - - - - - - - - - - - - - - - - - - - - - - - - - - - -</w:t>
                            </w:r>
                          </w:p>
                          <w:p w14:paraId="56374E2C"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14:paraId="22BED6D0" w14:textId="77777777" w:rsidR="00250910" w:rsidRPr="0096743A" w:rsidRDefault="00250910" w:rsidP="00250910">
                            <w:pPr>
                              <w:pStyle w:val="Rule"/>
                              <w:rPr>
                                <w:color w:val="666666"/>
                              </w:rPr>
                            </w:pPr>
                            <w:r w:rsidRPr="0096743A">
                              <w:rPr>
                                <w:color w:val="666666"/>
                              </w:rPr>
                              <w:t>- - - - - - - - - - - - - - - - - - - - - - - - - - - - - - -</w:t>
                            </w:r>
                          </w:p>
                          <w:p w14:paraId="0E43A176" w14:textId="77777777"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14:paraId="5395F2AC" w14:textId="77777777" w:rsidR="0096743A" w:rsidRDefault="0096743A"/>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03D1" id="Text Box 3" o:spid="_x0000_s1030" type="#_x0000_t202" style="position:absolute;margin-left:365.1pt;margin-top:1.55pt;width:172.8pt;height:555.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" fillcolor="black" stroked="f">
                <v:fill opacity="9766f"/>
                <v:textbox inset="12.96pt,18pt,12.96pt,18pt">
                  <w:txbxContent>
                    <w:p w14:paraId="6B4A5D0C" w14:textId="77777777" w:rsidR="001235A1" w:rsidRPr="004B5200" w:rsidRDefault="003D2754" w:rsidP="00250910">
                      <w:pPr>
                        <w:pStyle w:val="ColumnHeading"/>
                        <w:rPr>
                          <w:color w:val="005696"/>
                        </w:rPr>
                      </w:pPr>
                      <w:r w:rsidRPr="004B5200">
                        <w:rPr>
                          <w:color w:val="005696"/>
                        </w:rPr>
                        <w:t>Events</w:t>
                      </w:r>
                    </w:p>
                    <w:p w14:paraId="1EE07B90" w14:textId="77777777"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14:paraId="24F113DD" w14:textId="77777777"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14:paraId="4F93C2E0"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14:paraId="72A7F10D" w14:textId="77777777" w:rsidR="00250910" w:rsidRPr="0096743A" w:rsidRDefault="00250910" w:rsidP="00250910">
                      <w:pPr>
                        <w:pStyle w:val="Rule"/>
                        <w:rPr>
                          <w:color w:val="666666"/>
                        </w:rPr>
                      </w:pPr>
                      <w:r w:rsidRPr="0096743A">
                        <w:rPr>
                          <w:color w:val="666666"/>
                        </w:rPr>
                        <w:t>- - - - - - - - - - - - - - - - - - - - - - - - - - - - - - -</w:t>
                      </w:r>
                    </w:p>
                    <w:p w14:paraId="2FD76C38" w14:textId="77777777"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14:paraId="765F7AC7" w14:textId="77777777" w:rsidR="00250910" w:rsidRPr="0096743A" w:rsidRDefault="00210E89" w:rsidP="00210E89">
                      <w:pPr>
                        <w:pStyle w:val="Rule"/>
                        <w:rPr>
                          <w:color w:val="666666"/>
                        </w:rPr>
                      </w:pPr>
                      <w:r w:rsidRPr="0096743A">
                        <w:rPr>
                          <w:color w:val="666666"/>
                        </w:rPr>
                        <w:t xml:space="preserve">- - - - - - - - - - - - - - - - - - - - - - - - - - - - - - - </w:t>
                      </w:r>
                    </w:p>
                    <w:p w14:paraId="47F62DB6"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14:paraId="4A447E0D" w14:textId="77777777" w:rsidR="00250910" w:rsidRPr="0096743A" w:rsidRDefault="00250910" w:rsidP="00250910">
                      <w:pPr>
                        <w:pStyle w:val="Rule"/>
                        <w:rPr>
                          <w:color w:val="666666"/>
                        </w:rPr>
                      </w:pPr>
                      <w:r w:rsidRPr="0096743A">
                        <w:rPr>
                          <w:color w:val="666666"/>
                        </w:rPr>
                        <w:t>- - - - - - - - - - - - - - - - - - - - - - - - - - - - - - -</w:t>
                      </w:r>
                    </w:p>
                    <w:p w14:paraId="40A497E2" w14:textId="77777777"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14:paraId="056386CE" w14:textId="77777777" w:rsidR="00250910" w:rsidRPr="0096743A" w:rsidRDefault="00250910" w:rsidP="00250910">
                      <w:pPr>
                        <w:pStyle w:val="Rule"/>
                        <w:rPr>
                          <w:color w:val="666666"/>
                        </w:rPr>
                      </w:pPr>
                      <w:r w:rsidRPr="0096743A">
                        <w:rPr>
                          <w:color w:val="666666"/>
                        </w:rPr>
                        <w:t>- - - - - - - - - - - - - - - - - - - - - - - - - - - - - - -</w:t>
                      </w:r>
                    </w:p>
                    <w:p w14:paraId="56374E2C" w14:textId="77777777"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14:paraId="22BED6D0" w14:textId="77777777" w:rsidR="00250910" w:rsidRPr="0096743A" w:rsidRDefault="00250910" w:rsidP="00250910">
                      <w:pPr>
                        <w:pStyle w:val="Rule"/>
                        <w:rPr>
                          <w:color w:val="666666"/>
                        </w:rPr>
                      </w:pPr>
                      <w:r w:rsidRPr="0096743A">
                        <w:rPr>
                          <w:color w:val="666666"/>
                        </w:rPr>
                        <w:t>- - - - - - - - - - - - - - - - - - - - - - - - - - - - - - -</w:t>
                      </w:r>
                    </w:p>
                    <w:p w14:paraId="0E43A176" w14:textId="77777777"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14:paraId="5395F2AC" w14:textId="77777777" w:rsidR="0096743A" w:rsidRDefault="0096743A"/>
                  </w:txbxContent>
                </v:textbox>
                <w10:wrap type="square" side="left"/>
                <w10:anchorlock/>
              </v:shape>
            </w:pict>
          </mc:Fallback>
        </mc:AlternateContent>
      </w:r>
      <w:r w:rsidR="00CE4F94">
        <w:softHyphen/>
      </w:r>
    </w:p>
    <w:sectPr w:rsidR="00D157BF" w:rsidSect="00394A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00"/>
    <w:rsid w:val="000B2E46"/>
    <w:rsid w:val="000C2125"/>
    <w:rsid w:val="001235A1"/>
    <w:rsid w:val="00131274"/>
    <w:rsid w:val="001631A5"/>
    <w:rsid w:val="00186F09"/>
    <w:rsid w:val="00210044"/>
    <w:rsid w:val="00210E89"/>
    <w:rsid w:val="00215426"/>
    <w:rsid w:val="00230427"/>
    <w:rsid w:val="002500B1"/>
    <w:rsid w:val="00250910"/>
    <w:rsid w:val="002C3F77"/>
    <w:rsid w:val="00325C3F"/>
    <w:rsid w:val="00394A78"/>
    <w:rsid w:val="003D2754"/>
    <w:rsid w:val="003E30CB"/>
    <w:rsid w:val="004021B7"/>
    <w:rsid w:val="00403A03"/>
    <w:rsid w:val="00417842"/>
    <w:rsid w:val="0043607C"/>
    <w:rsid w:val="00482547"/>
    <w:rsid w:val="004B5200"/>
    <w:rsid w:val="0055395B"/>
    <w:rsid w:val="005566C7"/>
    <w:rsid w:val="00582BF9"/>
    <w:rsid w:val="00602C26"/>
    <w:rsid w:val="00624B9C"/>
    <w:rsid w:val="00634121"/>
    <w:rsid w:val="006437AB"/>
    <w:rsid w:val="0067612E"/>
    <w:rsid w:val="00726BAD"/>
    <w:rsid w:val="00734C81"/>
    <w:rsid w:val="00735BF1"/>
    <w:rsid w:val="007557E3"/>
    <w:rsid w:val="0084044E"/>
    <w:rsid w:val="00841DAF"/>
    <w:rsid w:val="008C4083"/>
    <w:rsid w:val="008D6D2D"/>
    <w:rsid w:val="008E0E7F"/>
    <w:rsid w:val="009355C1"/>
    <w:rsid w:val="0096743A"/>
    <w:rsid w:val="00A6177F"/>
    <w:rsid w:val="00A62C68"/>
    <w:rsid w:val="00A80D59"/>
    <w:rsid w:val="00AE1430"/>
    <w:rsid w:val="00BD7576"/>
    <w:rsid w:val="00CE4F94"/>
    <w:rsid w:val="00D157BF"/>
    <w:rsid w:val="00D45F3A"/>
    <w:rsid w:val="00D677BD"/>
    <w:rsid w:val="00DC4FD0"/>
    <w:rsid w:val="00DE61BA"/>
    <w:rsid w:val="00E10B92"/>
    <w:rsid w:val="00ED4293"/>
    <w:rsid w:val="00F63584"/>
    <w:rsid w:val="00FB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1ABE"/>
  <w14:defaultImageDpi w14:val="32767"/>
  <w15:chartTrackingRefBased/>
  <w15:docId w15:val="{D1CC66A1-0D2B-4EA8-8B38-69AFE66E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A03"/>
    <w:pPr>
      <w:spacing w:after="120" w:line="312" w:lineRule="auto"/>
    </w:pPr>
    <w:rPr>
      <w:color w:val="666666"/>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4CA60FDE5F14499F33545FB38B9249" ma:contentTypeVersion="10" ma:contentTypeDescription="Create a new document." ma:contentTypeScope="" ma:versionID="1430b9eea061fd637e4b5ac21cc111ff">
  <xsd:schema xmlns:xsd="http://www.w3.org/2001/XMLSchema" xmlns:xs="http://www.w3.org/2001/XMLSchema" xmlns:p="http://schemas.microsoft.com/office/2006/metadata/properties" xmlns:ns3="2c1c5b51-2dc7-4f83-ad53-3fdb0fc0f99c" targetNamespace="http://schemas.microsoft.com/office/2006/metadata/properties" ma:root="true" ma:fieldsID="37e1fdadfbd469cb7031e6f099cb3af7" ns3:_="">
    <xsd:import namespace="2c1c5b51-2dc7-4f83-ad53-3fdb0fc0f9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c5b51-2dc7-4f83-ad53-3fdb0fc0f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120B0F-4D49-49ED-A781-7264C8EAF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c5b51-2dc7-4f83-ad53-3fdb0fc0f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699182-DD97-47E0-8799-31AED6D8163B}">
  <ds:schemaRefs>
    <ds:schemaRef ds:uri="http://schemas.microsoft.com/sharepoint/v3/contenttype/forms"/>
  </ds:schemaRefs>
</ds:datastoreItem>
</file>

<file path=customXml/itemProps3.xml><?xml version="1.0" encoding="utf-8"?>
<ds:datastoreItem xmlns:ds="http://schemas.openxmlformats.org/officeDocument/2006/customXml" ds:itemID="{138783A0-064B-457B-BF85-A2C864BC04AB}">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2c1c5b51-2dc7-4f83-ad53-3fdb0fc0f99c"/>
  </ds:schemaRefs>
</ds:datastoreItem>
</file>

<file path=customXml/itemProps4.xml><?xml version="1.0" encoding="utf-8"?>
<ds:datastoreItem xmlns:ds="http://schemas.openxmlformats.org/officeDocument/2006/customXml" ds:itemID="{B89FEF3D-B1D1-4674-8228-6C028696C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Flyer%20Template%20-%202</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 Benton</dc:creator>
  <cp:keywords/>
  <dc:description/>
  <cp:lastModifiedBy>Fidel Benton</cp:lastModifiedBy>
  <cp:revision>2</cp:revision>
  <cp:lastPrinted>2018-07-03T15:03:00Z</cp:lastPrinted>
  <dcterms:created xsi:type="dcterms:W3CDTF">2019-09-24T15:16:00Z</dcterms:created>
  <dcterms:modified xsi:type="dcterms:W3CDTF">2019-09-24T15:16:00Z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0x010100E24CA60FDE5F14499F33545FB38B9249</vt:lpwstr>
  </property>
</Properties>
</file>